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688F43C8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991322">
        <w:t>100</w:t>
      </w:r>
      <w:r w:rsidR="00410E5F">
        <w:t>44113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0B3E8D0E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991322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4" w:name="_Hlk122365554"/>
      <w:r>
        <w:t xml:space="preserve">at least </w:t>
      </w:r>
      <w:r>
        <w:rPr>
          <w:b/>
          <w:bCs/>
        </w:rPr>
        <w:t>EUR</w:t>
      </w:r>
      <w:bookmarkEnd w:id="34"/>
      <w:r w:rsidR="00A372EB">
        <w:rPr>
          <w:b/>
          <w:bCs/>
        </w:rPr>
        <w:t xml:space="preserve"> </w:t>
      </w:r>
      <w:r w:rsidR="00BB3710">
        <w:rPr>
          <w:b/>
          <w:bCs/>
        </w:rPr>
        <w:t>30</w:t>
      </w:r>
      <w:r w:rsidR="00991322" w:rsidRPr="00D1764A">
        <w:rPr>
          <w:rFonts w:cs="Arial"/>
          <w:b/>
          <w:bCs/>
          <w:szCs w:val="22"/>
        </w:rPr>
        <w:t>.000.-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5" w:name="_Toc154582621"/>
      <w:bookmarkStart w:id="36" w:name="_Toc218866210"/>
      <w:r w:rsidRPr="001E1B9C">
        <w:t>Technical capacity</w:t>
      </w:r>
      <w:bookmarkEnd w:id="35"/>
      <w:bookmarkEnd w:id="36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7" w:name="_Hlk154582209"/>
      <w:r w:rsidRPr="00DA5D97">
        <w:rPr>
          <w:i/>
        </w:rPr>
        <w:t xml:space="preserve">the past three years </w:t>
      </w:r>
      <w:bookmarkEnd w:id="37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8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8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39" w:name="_Toc154582622"/>
      <w:bookmarkStart w:id="40" w:name="_Toc218866211"/>
      <w:r w:rsidRPr="001E1B9C">
        <w:t>Minimum requirements for references</w:t>
      </w:r>
      <w:bookmarkEnd w:id="39"/>
      <w:bookmarkEnd w:id="40"/>
    </w:p>
    <w:p w14:paraId="386E55F6" w14:textId="0754EAE9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D1764A">
        <w:t>EUR </w:t>
      </w:r>
      <w:r w:rsidR="005B6B8A">
        <w:t>5</w:t>
      </w:r>
      <w:r w:rsidR="00E75A7D" w:rsidRPr="00D1764A">
        <w:t>.000.-</w:t>
      </w:r>
      <w:r w:rsidRPr="00D1764A">
        <w:t>.</w:t>
      </w:r>
      <w:bookmarkStart w:id="41" w:name="_Hlk124872251"/>
    </w:p>
    <w:bookmarkEnd w:id="41"/>
    <w:p w14:paraId="0B37405C" w14:textId="2F068D2B" w:rsidR="00074A24" w:rsidRPr="00D1764A" w:rsidRDefault="00074A24" w:rsidP="00074A24">
      <w:pPr>
        <w:pStyle w:val="Textkrper"/>
        <w:rPr>
          <w:bCs w:val="0"/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5B6B8A" w:rsidRPr="005B6B8A">
        <w:rPr>
          <w:bCs w:val="0"/>
          <w:color w:val="000000" w:themeColor="text1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2" w:name="_Hlk124872240"/>
      <w:r w:rsidR="00E1450E" w:rsidRPr="00D1764A">
        <w:rPr>
          <w:bCs w:val="0"/>
          <w:color w:val="000000" w:themeColor="text1"/>
        </w:rPr>
        <w:t>“</w:t>
      </w:r>
      <w:r w:rsidR="005B6B8A" w:rsidRPr="005B6B8A">
        <w:rPr>
          <w:bCs w:val="0"/>
          <w:color w:val="000000" w:themeColor="text1"/>
        </w:rPr>
        <w:t>humanitarian programming and donor engagement</w:t>
      </w:r>
      <w:r w:rsidR="00E1450E" w:rsidRPr="00D1764A">
        <w:rPr>
          <w:bCs w:val="0"/>
        </w:rPr>
        <w:t>.”</w:t>
      </w:r>
    </w:p>
    <w:bookmarkEnd w:id="42"/>
    <w:p w14:paraId="200EC6B6" w14:textId="6974CCFD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5B6B8A">
        <w:rPr>
          <w:bCs w:val="0"/>
        </w:rPr>
        <w:t>1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5B6B8A">
        <w:rPr>
          <w:bCs w:val="0"/>
          <w:color w:val="000000" w:themeColor="text1"/>
          <w:u w:val="single"/>
        </w:rPr>
        <w:t>i</w:t>
      </w:r>
      <w:r w:rsidR="00E75A7D">
        <w:rPr>
          <w:bCs w:val="0"/>
          <w:color w:val="000000" w:themeColor="text1"/>
        </w:rPr>
        <w:t xml:space="preserve">n </w:t>
      </w:r>
      <w:r w:rsidR="005B6B8A">
        <w:rPr>
          <w:bCs w:val="0"/>
          <w:color w:val="000000" w:themeColor="text1"/>
        </w:rPr>
        <w:t xml:space="preserve">Eastern </w:t>
      </w:r>
      <w:r w:rsidR="00E75A7D">
        <w:rPr>
          <w:bCs w:val="0"/>
          <w:color w:val="000000" w:themeColor="text1"/>
        </w:rPr>
        <w:t>Europe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3" w:name="_Hlk124872272"/>
    </w:p>
    <w:bookmarkEnd w:id="43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4" w:name="_Hlk124872282"/>
    </w:p>
    <w:bookmarkEnd w:id="44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5" w:name="_Hlk124872297"/>
    </w:p>
    <w:bookmarkEnd w:id="45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6" w:name="_Hlk124872305"/>
    </w:p>
    <w:bookmarkEnd w:id="46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7" w:name="_Hlk124872313"/>
    </w:p>
    <w:bookmarkEnd w:id="47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22"/>
    </w:p>
    <w:bookmarkEnd w:id="48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49" w:name="_Toc154582623"/>
      <w:bookmarkStart w:id="50" w:name="_Toc218866212"/>
      <w:r w:rsidRPr="001E1B9C">
        <w:rPr>
          <w:rStyle w:val="berschrift3Zchn"/>
        </w:rPr>
        <w:lastRenderedPageBreak/>
        <w:t>Overview of reference projects</w:t>
      </w:r>
      <w:bookmarkEnd w:id="49"/>
      <w:bookmarkEnd w:id="50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1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2" w:name="_Toc218866213"/>
      <w:r w:rsidRPr="001E1B9C">
        <w:t>Technical assessment – weighted criteria</w:t>
      </w:r>
      <w:bookmarkEnd w:id="51"/>
      <w:bookmarkEnd w:id="52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75309" w14:textId="77777777" w:rsidR="00045352" w:rsidRDefault="00045352" w:rsidP="00A637D0">
      <w:r>
        <w:separator/>
      </w:r>
    </w:p>
  </w:endnote>
  <w:endnote w:type="continuationSeparator" w:id="0">
    <w:p w14:paraId="04CCC472" w14:textId="77777777" w:rsidR="00045352" w:rsidRDefault="0004535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436E0" w14:textId="77777777" w:rsidR="00045352" w:rsidRDefault="00045352" w:rsidP="00A637D0">
      <w:r>
        <w:separator/>
      </w:r>
    </w:p>
  </w:footnote>
  <w:footnote w:type="continuationSeparator" w:id="0">
    <w:p w14:paraId="345B3266" w14:textId="77777777" w:rsidR="00045352" w:rsidRDefault="0004535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24153"/>
    <w:rsid w:val="000304BC"/>
    <w:rsid w:val="00030EB4"/>
    <w:rsid w:val="00033536"/>
    <w:rsid w:val="000338C6"/>
    <w:rsid w:val="00040265"/>
    <w:rsid w:val="00045352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0E5F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6DC2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B6B8A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1322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179A5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5B0A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3710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02CBD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862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4A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450E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5A7D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8F8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24153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77959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B4D9D"/>
    <w:rsid w:val="007C1521"/>
    <w:rsid w:val="007E1128"/>
    <w:rsid w:val="00805083"/>
    <w:rsid w:val="00830ACD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AD5B0A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BE1F0E"/>
    <w:rsid w:val="00C21DD5"/>
    <w:rsid w:val="00C53273"/>
    <w:rsid w:val="00C87862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258F8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10</Pages>
  <Words>1825</Words>
  <Characters>11503</Characters>
  <Application>Microsoft Office Word</Application>
  <DocSecurity>0</DocSecurity>
  <Lines>95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Kuesthardt, Martina GIZ</cp:lastModifiedBy>
  <cp:revision>10</cp:revision>
  <cp:lastPrinted>2018-02-16T12:47:00Z</cp:lastPrinted>
  <dcterms:created xsi:type="dcterms:W3CDTF">2026-02-13T15:58:00Z</dcterms:created>
  <dcterms:modified xsi:type="dcterms:W3CDTF">2026-08-03T05:54:00Z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